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BE8B6" w14:textId="77777777" w:rsidR="005E7BDA" w:rsidRPr="00545AF2" w:rsidRDefault="005E7BDA" w:rsidP="005E7BDA">
      <w:pPr>
        <w:suppressAutoHyphens/>
        <w:spacing w:before="120" w:beforeAutospacing="1" w:after="0" w:after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175751791"/>
      <w:r w:rsidRPr="00545AF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Управление образованием города </w:t>
      </w:r>
      <w:proofErr w:type="spellStart"/>
      <w:r w:rsidRPr="00545AF2">
        <w:rPr>
          <w:rFonts w:ascii="Times New Roman" w:eastAsia="Times New Roman" w:hAnsi="Times New Roman"/>
          <w:b/>
          <w:sz w:val="28"/>
          <w:szCs w:val="28"/>
          <w:lang w:eastAsia="ru-RU"/>
        </w:rPr>
        <w:t>Ростова</w:t>
      </w:r>
      <w:proofErr w:type="spellEnd"/>
      <w:r w:rsidRPr="00545AF2">
        <w:rPr>
          <w:rFonts w:ascii="Times New Roman" w:eastAsia="Times New Roman" w:hAnsi="Times New Roman"/>
          <w:b/>
          <w:sz w:val="28"/>
          <w:szCs w:val="28"/>
          <w:lang w:eastAsia="ru-RU"/>
        </w:rPr>
        <w:t>-на-Дону</w:t>
      </w:r>
    </w:p>
    <w:p w14:paraId="105B693C" w14:textId="77777777" w:rsidR="005E7BDA" w:rsidRPr="00545AF2" w:rsidRDefault="005E7BDA" w:rsidP="005E7BDA">
      <w:pPr>
        <w:suppressAutoHyphens/>
        <w:spacing w:before="120" w:beforeAutospacing="1" w:after="0" w:after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5AF2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1DE0D17B" w14:textId="77777777" w:rsidR="005E7BDA" w:rsidRPr="00545AF2" w:rsidRDefault="005E7BDA" w:rsidP="005E7BDA">
      <w:pPr>
        <w:widowControl w:val="0"/>
        <w:suppressAutoHyphens/>
        <w:autoSpaceDE w:val="0"/>
        <w:autoSpaceDN w:val="0"/>
        <w:spacing w:before="120" w:beforeAutospacing="1" w:after="0" w:after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45AF2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города </w:t>
      </w:r>
      <w:proofErr w:type="spellStart"/>
      <w:r w:rsidRPr="00545AF2">
        <w:rPr>
          <w:rFonts w:ascii="Times New Roman" w:eastAsia="Times New Roman" w:hAnsi="Times New Roman"/>
          <w:b/>
          <w:sz w:val="28"/>
          <w:szCs w:val="28"/>
          <w:lang w:eastAsia="ar-SA"/>
        </w:rPr>
        <w:t>Ростова</w:t>
      </w:r>
      <w:proofErr w:type="spellEnd"/>
      <w:r w:rsidRPr="00545AF2">
        <w:rPr>
          <w:rFonts w:ascii="Times New Roman" w:eastAsia="Times New Roman" w:hAnsi="Times New Roman"/>
          <w:b/>
          <w:sz w:val="28"/>
          <w:szCs w:val="28"/>
          <w:lang w:eastAsia="ar-SA"/>
        </w:rPr>
        <w:t>-на-Дону</w:t>
      </w:r>
    </w:p>
    <w:p w14:paraId="54D11561" w14:textId="77777777" w:rsidR="005E7BDA" w:rsidRPr="00545AF2" w:rsidRDefault="005E7BDA" w:rsidP="005E7BDA">
      <w:pPr>
        <w:widowControl w:val="0"/>
        <w:pBdr>
          <w:bottom w:val="single" w:sz="4" w:space="1" w:color="auto"/>
        </w:pBdr>
        <w:suppressAutoHyphens/>
        <w:autoSpaceDE w:val="0"/>
        <w:autoSpaceDN w:val="0"/>
        <w:spacing w:before="120" w:beforeAutospacing="1" w:after="0" w:after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45AF2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«Лицей № 51 </w:t>
      </w:r>
      <w:bookmarkStart w:id="1" w:name="_Hlk175737984"/>
      <w:r w:rsidRPr="00545AF2">
        <w:rPr>
          <w:rFonts w:ascii="Times New Roman" w:eastAsia="Times New Roman" w:hAnsi="Times New Roman"/>
          <w:b/>
          <w:sz w:val="28"/>
          <w:szCs w:val="28"/>
          <w:lang w:eastAsia="ar-SA"/>
        </w:rPr>
        <w:t>имени Капустина Бориса Владиславовича</w:t>
      </w:r>
      <w:bookmarkEnd w:id="1"/>
      <w:r w:rsidRPr="00545AF2">
        <w:rPr>
          <w:rFonts w:ascii="Times New Roman" w:eastAsia="Times New Roman" w:hAnsi="Times New Roman"/>
          <w:b/>
          <w:sz w:val="28"/>
          <w:szCs w:val="28"/>
          <w:lang w:eastAsia="ar-SA"/>
        </w:rPr>
        <w:t>»</w:t>
      </w:r>
    </w:p>
    <w:p w14:paraId="742DFED4" w14:textId="77777777" w:rsidR="005E7BDA" w:rsidRPr="00545AF2" w:rsidRDefault="005E7BDA" w:rsidP="005E7BDA">
      <w:pPr>
        <w:widowControl w:val="0"/>
        <w:pBdr>
          <w:bottom w:val="single" w:sz="4" w:space="1" w:color="auto"/>
        </w:pBdr>
        <w:suppressAutoHyphens/>
        <w:autoSpaceDE w:val="0"/>
        <w:autoSpaceDN w:val="0"/>
        <w:spacing w:before="120" w:beforeAutospacing="1" w:after="0" w:after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45AF2">
        <w:rPr>
          <w:rFonts w:ascii="Times New Roman" w:eastAsia="Times New Roman" w:hAnsi="Times New Roman"/>
          <w:b/>
          <w:sz w:val="28"/>
          <w:szCs w:val="28"/>
          <w:lang w:eastAsia="ar-SA"/>
        </w:rPr>
        <w:t>(МБОУ «Лицей №51»)</w:t>
      </w:r>
    </w:p>
    <w:p w14:paraId="23960DFE" w14:textId="77777777" w:rsidR="005E7BDA" w:rsidRPr="00545AF2" w:rsidRDefault="005E7BDA" w:rsidP="005E7BDA">
      <w:pPr>
        <w:widowControl w:val="0"/>
        <w:suppressAutoHyphens/>
        <w:autoSpaceDE w:val="0"/>
        <w:autoSpaceDN w:val="0"/>
        <w:spacing w:before="100" w:beforeAutospacing="1" w:after="2" w:afterAutospacing="1" w:line="240" w:lineRule="auto"/>
        <w:ind w:left="-5" w:hanging="1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545AF2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</w:t>
      </w:r>
    </w:p>
    <w:bookmarkEnd w:id="0"/>
    <w:p w14:paraId="4EA3903B" w14:textId="77777777" w:rsidR="005E7BDA" w:rsidRPr="00545AF2" w:rsidRDefault="005E7BDA" w:rsidP="005E7BD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14:paraId="73E101CB" w14:textId="77777777" w:rsidR="005E7BDA" w:rsidRPr="00545AF2" w:rsidRDefault="005E7BDA" w:rsidP="005E7BD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ПРИКАЗ</w:t>
      </w:r>
    </w:p>
    <w:p w14:paraId="1A0ECB33" w14:textId="77777777" w:rsidR="005E7BDA" w:rsidRPr="00545AF2" w:rsidRDefault="005E7BDA" w:rsidP="005E7BDA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44962025" w14:textId="7CEC3BC1" w:rsidR="005E7BDA" w:rsidRPr="00545AF2" w:rsidRDefault="005E7BDA" w:rsidP="005E7BDA">
      <w:pPr>
        <w:tabs>
          <w:tab w:val="left" w:pos="670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545AF2">
        <w:rPr>
          <w:rFonts w:ascii="Times New Roman" w:eastAsia="Times New Roman" w:hAnsi="Times New Roman"/>
          <w:b/>
          <w:sz w:val="28"/>
          <w:szCs w:val="28"/>
          <w:lang w:eastAsia="ar-SA"/>
        </w:rPr>
        <w:t>«</w:t>
      </w:r>
      <w:r w:rsidR="0027199D">
        <w:rPr>
          <w:rFonts w:ascii="Times New Roman" w:eastAsia="Times New Roman" w:hAnsi="Times New Roman"/>
          <w:b/>
          <w:sz w:val="28"/>
          <w:szCs w:val="28"/>
          <w:lang w:eastAsia="ar-SA"/>
        </w:rPr>
        <w:t>_____</w:t>
      </w:r>
      <w:r w:rsidRPr="00545AF2">
        <w:rPr>
          <w:rFonts w:ascii="Times New Roman" w:eastAsia="Times New Roman" w:hAnsi="Times New Roman"/>
          <w:b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="0027199D">
        <w:rPr>
          <w:rFonts w:ascii="Times New Roman" w:eastAsia="Times New Roman" w:hAnsi="Times New Roman"/>
          <w:b/>
          <w:sz w:val="28"/>
          <w:szCs w:val="28"/>
          <w:lang w:eastAsia="ar-SA"/>
        </w:rPr>
        <w:t>____________</w:t>
      </w:r>
      <w:r w:rsidRPr="00545AF2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202</w:t>
      </w:r>
      <w:r w:rsidR="0027199D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Pr="00545AF2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года                                                 № </w:t>
      </w:r>
      <w:r w:rsidR="0027199D">
        <w:rPr>
          <w:rFonts w:ascii="Times New Roman" w:eastAsia="Times New Roman" w:hAnsi="Times New Roman"/>
          <w:b/>
          <w:sz w:val="28"/>
          <w:szCs w:val="28"/>
          <w:lang w:eastAsia="ar-SA"/>
        </w:rPr>
        <w:t>______</w:t>
      </w:r>
    </w:p>
    <w:p w14:paraId="48E22521" w14:textId="77777777" w:rsidR="00DE40F8" w:rsidRDefault="00DE40F8" w:rsidP="00DE40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7390BD" w14:textId="77777777" w:rsidR="005E7BDA" w:rsidRPr="00886090" w:rsidRDefault="005E7BDA" w:rsidP="00DE4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B7400D" w14:textId="06C2E41F" w:rsidR="00DE40F8" w:rsidRPr="005E7BDA" w:rsidRDefault="00DE40F8" w:rsidP="00DE40F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E7BDA">
        <w:rPr>
          <w:rFonts w:ascii="Times New Roman" w:hAnsi="Times New Roman"/>
          <w:b/>
          <w:bCs/>
          <w:sz w:val="24"/>
          <w:szCs w:val="24"/>
        </w:rPr>
        <w:t>О создании Шт</w:t>
      </w:r>
      <w:r w:rsidR="00886090" w:rsidRPr="005E7BDA">
        <w:rPr>
          <w:rFonts w:ascii="Times New Roman" w:hAnsi="Times New Roman"/>
          <w:b/>
          <w:bCs/>
          <w:sz w:val="24"/>
          <w:szCs w:val="24"/>
        </w:rPr>
        <w:t>аба воспитательной работы в 202</w:t>
      </w:r>
      <w:r w:rsidR="0027199D">
        <w:rPr>
          <w:rFonts w:ascii="Times New Roman" w:hAnsi="Times New Roman"/>
          <w:b/>
          <w:bCs/>
          <w:sz w:val="24"/>
          <w:szCs w:val="24"/>
        </w:rPr>
        <w:t>5</w:t>
      </w:r>
      <w:r w:rsidR="00886090" w:rsidRPr="005E7BDA">
        <w:rPr>
          <w:rFonts w:ascii="Times New Roman" w:hAnsi="Times New Roman"/>
          <w:b/>
          <w:bCs/>
          <w:sz w:val="24"/>
          <w:szCs w:val="24"/>
        </w:rPr>
        <w:t>-202</w:t>
      </w:r>
      <w:r w:rsidR="0027199D">
        <w:rPr>
          <w:rFonts w:ascii="Times New Roman" w:hAnsi="Times New Roman"/>
          <w:b/>
          <w:bCs/>
          <w:sz w:val="24"/>
          <w:szCs w:val="24"/>
        </w:rPr>
        <w:t>6</w:t>
      </w:r>
      <w:r w:rsidRPr="005E7BDA">
        <w:rPr>
          <w:rFonts w:ascii="Times New Roman" w:hAnsi="Times New Roman"/>
          <w:b/>
          <w:bCs/>
          <w:sz w:val="24"/>
          <w:szCs w:val="24"/>
        </w:rPr>
        <w:t xml:space="preserve"> учебном году</w:t>
      </w:r>
    </w:p>
    <w:p w14:paraId="5F20FD20" w14:textId="77777777" w:rsidR="00DE40F8" w:rsidRPr="00886090" w:rsidRDefault="00DE40F8" w:rsidP="00DE4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9B9CA1" w14:textId="77777777" w:rsidR="00DE40F8" w:rsidRPr="00886090" w:rsidRDefault="00886090" w:rsidP="00CA51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DE40F8" w:rsidRPr="00DE40F8">
        <w:rPr>
          <w:rFonts w:ascii="Times New Roman" w:hAnsi="Times New Roman"/>
          <w:sz w:val="24"/>
          <w:szCs w:val="24"/>
        </w:rPr>
        <w:t>а основании</w:t>
      </w:r>
      <w:r w:rsidR="00CA518C" w:rsidRPr="00CA518C">
        <w:rPr>
          <w:rFonts w:ascii="Times New Roman" w:hAnsi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/>
          <w:sz w:val="24"/>
          <w:szCs w:val="24"/>
        </w:rPr>
        <w:t>реализации федерального проекта «Патриотическое воспитание граждан</w:t>
      </w:r>
      <w:r w:rsidR="00CA518C" w:rsidRPr="00CA518C">
        <w:rPr>
          <w:rFonts w:ascii="Times New Roman" w:hAnsi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/>
          <w:sz w:val="24"/>
          <w:szCs w:val="24"/>
        </w:rPr>
        <w:t>Российской Федерации», в соответствии с планом мероприятий по реализации</w:t>
      </w:r>
      <w:r w:rsidR="00CA518C" w:rsidRPr="00CA518C">
        <w:rPr>
          <w:rFonts w:ascii="Times New Roman" w:hAnsi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/>
          <w:sz w:val="24"/>
          <w:szCs w:val="24"/>
        </w:rPr>
        <w:t>Стратегии развития воспитания в 2021-2025 годах, в целях координации</w:t>
      </w:r>
      <w:r w:rsidR="00CA518C" w:rsidRPr="00CA518C">
        <w:rPr>
          <w:rFonts w:ascii="Times New Roman" w:hAnsi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/>
          <w:sz w:val="24"/>
          <w:szCs w:val="24"/>
        </w:rPr>
        <w:t>воспитательной работы в школе, профилактики правонарушений среди</w:t>
      </w:r>
      <w:r w:rsidR="00CA518C" w:rsidRPr="00CA518C">
        <w:rPr>
          <w:rFonts w:ascii="Times New Roman" w:hAnsi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/>
          <w:sz w:val="24"/>
          <w:szCs w:val="24"/>
        </w:rPr>
        <w:t>несовершеннолетних, формирования общепринятых норм культуры</w:t>
      </w:r>
      <w:r w:rsidR="00CA518C" w:rsidRPr="00CA518C">
        <w:rPr>
          <w:rFonts w:ascii="Times New Roman" w:hAnsi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/>
          <w:sz w:val="24"/>
          <w:szCs w:val="24"/>
        </w:rPr>
        <w:t>поведения, пропаганды здорового образа жизни, реализации ФЗ-120 «О мерах</w:t>
      </w:r>
      <w:r w:rsidR="00CA518C" w:rsidRPr="00CA518C">
        <w:rPr>
          <w:rFonts w:ascii="Times New Roman" w:hAnsi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/>
          <w:sz w:val="24"/>
          <w:szCs w:val="24"/>
        </w:rPr>
        <w:t>по профилактике безнадзорности и правонарушений несовершеннолетних»</w:t>
      </w:r>
    </w:p>
    <w:p w14:paraId="5FD48475" w14:textId="77777777" w:rsidR="00CA518C" w:rsidRPr="00886090" w:rsidRDefault="00CA518C" w:rsidP="00CA518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6EA70A4" w14:textId="77777777" w:rsidR="00DE40F8" w:rsidRPr="00886090" w:rsidRDefault="00DE40F8" w:rsidP="00CA51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E40F8">
        <w:rPr>
          <w:rFonts w:ascii="Times New Roman" w:hAnsi="Times New Roman"/>
          <w:sz w:val="24"/>
          <w:szCs w:val="24"/>
        </w:rPr>
        <w:t>ПРИКАЗЫВАЮ:</w:t>
      </w:r>
    </w:p>
    <w:p w14:paraId="1AF03240" w14:textId="30E5BE8F" w:rsidR="00DE40F8" w:rsidRPr="00DE40F8" w:rsidRDefault="00DE40F8" w:rsidP="00DE4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40F8">
        <w:rPr>
          <w:rFonts w:ascii="Times New Roman" w:hAnsi="Times New Roman"/>
          <w:sz w:val="24"/>
          <w:szCs w:val="24"/>
        </w:rPr>
        <w:t>1. Создать штаб воспит</w:t>
      </w:r>
      <w:r w:rsidR="00886090">
        <w:rPr>
          <w:rFonts w:ascii="Times New Roman" w:hAnsi="Times New Roman"/>
          <w:sz w:val="24"/>
          <w:szCs w:val="24"/>
        </w:rPr>
        <w:t xml:space="preserve">ательной работы (далее ШВР) с </w:t>
      </w:r>
      <w:r w:rsidR="0027199D">
        <w:rPr>
          <w:rFonts w:ascii="Times New Roman" w:hAnsi="Times New Roman"/>
          <w:sz w:val="24"/>
          <w:szCs w:val="24"/>
        </w:rPr>
        <w:t>01</w:t>
      </w:r>
      <w:r w:rsidR="00886090">
        <w:rPr>
          <w:rFonts w:ascii="Times New Roman" w:hAnsi="Times New Roman"/>
          <w:sz w:val="24"/>
          <w:szCs w:val="24"/>
        </w:rPr>
        <w:t>.</w:t>
      </w:r>
      <w:r w:rsidR="0027199D">
        <w:rPr>
          <w:rFonts w:ascii="Times New Roman" w:hAnsi="Times New Roman"/>
          <w:sz w:val="24"/>
          <w:szCs w:val="24"/>
        </w:rPr>
        <w:t>09</w:t>
      </w:r>
      <w:r w:rsidR="00886090">
        <w:rPr>
          <w:rFonts w:ascii="Times New Roman" w:hAnsi="Times New Roman"/>
          <w:sz w:val="24"/>
          <w:szCs w:val="24"/>
        </w:rPr>
        <w:t>.202</w:t>
      </w:r>
      <w:r w:rsidR="0027199D">
        <w:rPr>
          <w:rFonts w:ascii="Times New Roman" w:hAnsi="Times New Roman"/>
          <w:sz w:val="24"/>
          <w:szCs w:val="24"/>
        </w:rPr>
        <w:t>5</w:t>
      </w:r>
      <w:r w:rsidRPr="00DE40F8">
        <w:rPr>
          <w:rFonts w:ascii="Times New Roman" w:hAnsi="Times New Roman"/>
          <w:sz w:val="24"/>
          <w:szCs w:val="24"/>
        </w:rPr>
        <w:t xml:space="preserve"> года.</w:t>
      </w:r>
    </w:p>
    <w:p w14:paraId="0BC47FAB" w14:textId="77777777" w:rsidR="00DE40F8" w:rsidRPr="00DE40F8" w:rsidRDefault="00DE40F8" w:rsidP="00DE4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40F8">
        <w:rPr>
          <w:rFonts w:ascii="Times New Roman" w:hAnsi="Times New Roman"/>
          <w:sz w:val="24"/>
          <w:szCs w:val="24"/>
        </w:rPr>
        <w:t>2. Утвердить:</w:t>
      </w:r>
    </w:p>
    <w:p w14:paraId="0C62825D" w14:textId="2A215C74" w:rsidR="00DE40F8" w:rsidRPr="00DE40F8" w:rsidRDefault="00886090" w:rsidP="002719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Состав ШВР на 202</w:t>
      </w:r>
      <w:r w:rsidR="0027199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-202</w:t>
      </w:r>
      <w:r w:rsidR="0027199D">
        <w:rPr>
          <w:rFonts w:ascii="Times New Roman" w:hAnsi="Times New Roman"/>
          <w:sz w:val="24"/>
          <w:szCs w:val="24"/>
        </w:rPr>
        <w:t>6</w:t>
      </w:r>
      <w:r w:rsidR="00DE40F8" w:rsidRPr="00DE40F8">
        <w:rPr>
          <w:rFonts w:ascii="Times New Roman" w:hAnsi="Times New Roman"/>
          <w:sz w:val="24"/>
          <w:szCs w:val="24"/>
        </w:rPr>
        <w:t xml:space="preserve"> учебный год (Приложение № 1);</w:t>
      </w:r>
    </w:p>
    <w:p w14:paraId="3A2FE8F3" w14:textId="188E0658" w:rsidR="00DE40F8" w:rsidRPr="00DE40F8" w:rsidRDefault="00BD751A" w:rsidP="002719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DE40F8" w:rsidRPr="00DE40F8">
        <w:rPr>
          <w:rFonts w:ascii="Times New Roman" w:hAnsi="Times New Roman"/>
          <w:sz w:val="24"/>
          <w:szCs w:val="24"/>
        </w:rPr>
        <w:t xml:space="preserve">. План - график </w:t>
      </w:r>
      <w:r>
        <w:rPr>
          <w:rFonts w:ascii="Times New Roman" w:hAnsi="Times New Roman"/>
          <w:sz w:val="24"/>
          <w:szCs w:val="24"/>
        </w:rPr>
        <w:t>заседаний ШВР на 202</w:t>
      </w:r>
      <w:r w:rsidR="0027199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-202</w:t>
      </w:r>
      <w:r w:rsidR="0027199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учебный год (Приложение №2</w:t>
      </w:r>
      <w:r w:rsidR="00DE40F8" w:rsidRPr="00DE40F8">
        <w:rPr>
          <w:rFonts w:ascii="Times New Roman" w:hAnsi="Times New Roman"/>
          <w:sz w:val="24"/>
          <w:szCs w:val="24"/>
        </w:rPr>
        <w:t>);</w:t>
      </w:r>
    </w:p>
    <w:p w14:paraId="5B0890D6" w14:textId="29210EB6" w:rsidR="00DE40F8" w:rsidRPr="00DE40F8" w:rsidRDefault="00DE40F8" w:rsidP="00DE4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40F8">
        <w:rPr>
          <w:rFonts w:ascii="Times New Roman" w:hAnsi="Times New Roman"/>
          <w:sz w:val="24"/>
          <w:szCs w:val="24"/>
        </w:rPr>
        <w:t>3. Назначить руководителе</w:t>
      </w:r>
      <w:r w:rsidR="00EB2655">
        <w:rPr>
          <w:rFonts w:ascii="Times New Roman" w:hAnsi="Times New Roman"/>
          <w:sz w:val="24"/>
          <w:szCs w:val="24"/>
        </w:rPr>
        <w:t xml:space="preserve">м ШВР заместителя директора по </w:t>
      </w:r>
      <w:r w:rsidRPr="00DE40F8">
        <w:rPr>
          <w:rFonts w:ascii="Times New Roman" w:hAnsi="Times New Roman"/>
          <w:sz w:val="24"/>
          <w:szCs w:val="24"/>
        </w:rPr>
        <w:t xml:space="preserve">ВР </w:t>
      </w:r>
      <w:r w:rsidR="005E7BDA">
        <w:rPr>
          <w:rFonts w:ascii="Times New Roman" w:hAnsi="Times New Roman"/>
          <w:sz w:val="24"/>
          <w:szCs w:val="24"/>
        </w:rPr>
        <w:t>Шпак В.В</w:t>
      </w:r>
      <w:r w:rsidR="00167C23">
        <w:rPr>
          <w:rFonts w:ascii="Times New Roman" w:hAnsi="Times New Roman"/>
          <w:sz w:val="24"/>
          <w:szCs w:val="24"/>
        </w:rPr>
        <w:t>.</w:t>
      </w:r>
      <w:r w:rsidRPr="00DE40F8">
        <w:rPr>
          <w:rFonts w:ascii="Times New Roman" w:hAnsi="Times New Roman"/>
          <w:sz w:val="24"/>
          <w:szCs w:val="24"/>
        </w:rPr>
        <w:t xml:space="preserve"> </w:t>
      </w:r>
    </w:p>
    <w:p w14:paraId="72A9446C" w14:textId="7F0F357B" w:rsidR="00DE40F8" w:rsidRPr="00DE40F8" w:rsidRDefault="00DE40F8" w:rsidP="00DE4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40F8">
        <w:rPr>
          <w:rFonts w:ascii="Times New Roman" w:hAnsi="Times New Roman"/>
          <w:sz w:val="24"/>
          <w:szCs w:val="24"/>
        </w:rPr>
        <w:t xml:space="preserve">4. </w:t>
      </w:r>
      <w:r w:rsidR="00EB2655">
        <w:rPr>
          <w:rFonts w:ascii="Times New Roman" w:hAnsi="Times New Roman"/>
          <w:sz w:val="24"/>
          <w:szCs w:val="24"/>
        </w:rPr>
        <w:t>Р</w:t>
      </w:r>
      <w:r w:rsidRPr="00DE40F8">
        <w:rPr>
          <w:rFonts w:ascii="Times New Roman" w:hAnsi="Times New Roman"/>
          <w:sz w:val="24"/>
          <w:szCs w:val="24"/>
        </w:rPr>
        <w:t xml:space="preserve">уководителя ШВР </w:t>
      </w:r>
      <w:r w:rsidR="005E7BDA">
        <w:rPr>
          <w:rFonts w:ascii="Times New Roman" w:hAnsi="Times New Roman"/>
          <w:sz w:val="24"/>
          <w:szCs w:val="24"/>
        </w:rPr>
        <w:t>Шпак В.В.</w:t>
      </w:r>
      <w:r w:rsidRPr="00DE40F8">
        <w:rPr>
          <w:rFonts w:ascii="Times New Roman" w:hAnsi="Times New Roman"/>
          <w:sz w:val="24"/>
          <w:szCs w:val="24"/>
        </w:rPr>
        <w:t>:</w:t>
      </w:r>
    </w:p>
    <w:p w14:paraId="62B2C58A" w14:textId="77777777" w:rsidR="00DE40F8" w:rsidRPr="00DE40F8" w:rsidRDefault="00E61819" w:rsidP="002719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В срок до 5</w:t>
      </w:r>
      <w:r w:rsidR="00DE40F8" w:rsidRPr="00DE40F8">
        <w:rPr>
          <w:rFonts w:ascii="Times New Roman" w:hAnsi="Times New Roman"/>
          <w:sz w:val="24"/>
          <w:szCs w:val="24"/>
        </w:rPr>
        <w:t>.09.202</w:t>
      </w:r>
      <w:r>
        <w:rPr>
          <w:rFonts w:ascii="Times New Roman" w:hAnsi="Times New Roman"/>
          <w:sz w:val="24"/>
          <w:szCs w:val="24"/>
        </w:rPr>
        <w:t>4</w:t>
      </w:r>
      <w:r w:rsidR="00DE40F8" w:rsidRPr="00DE40F8">
        <w:rPr>
          <w:rFonts w:ascii="Times New Roman" w:hAnsi="Times New Roman"/>
          <w:sz w:val="24"/>
          <w:szCs w:val="24"/>
        </w:rPr>
        <w:t xml:space="preserve"> года разработать план деятельности штаба</w:t>
      </w:r>
      <w:r w:rsidR="00EB2655">
        <w:rPr>
          <w:rFonts w:ascii="Times New Roman" w:hAnsi="Times New Roman"/>
          <w:sz w:val="24"/>
          <w:szCs w:val="24"/>
        </w:rPr>
        <w:t xml:space="preserve"> </w:t>
      </w:r>
      <w:r w:rsidR="00DE40F8" w:rsidRPr="00DE40F8">
        <w:rPr>
          <w:rFonts w:ascii="Times New Roman" w:hAnsi="Times New Roman"/>
          <w:sz w:val="24"/>
          <w:szCs w:val="24"/>
        </w:rPr>
        <w:t>воспитательной работы.</w:t>
      </w:r>
    </w:p>
    <w:p w14:paraId="7F5124F5" w14:textId="77777777" w:rsidR="00DE40F8" w:rsidRPr="00DE40F8" w:rsidRDefault="00DE40F8" w:rsidP="002719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40F8">
        <w:rPr>
          <w:rFonts w:ascii="Times New Roman" w:hAnsi="Times New Roman"/>
          <w:sz w:val="24"/>
          <w:szCs w:val="24"/>
        </w:rPr>
        <w:t>4.2. Подготовить методический пакет документов, регламентирующий</w:t>
      </w:r>
      <w:r w:rsidR="00EB2655">
        <w:rPr>
          <w:rFonts w:ascii="Times New Roman" w:hAnsi="Times New Roman"/>
          <w:sz w:val="24"/>
          <w:szCs w:val="24"/>
        </w:rPr>
        <w:t xml:space="preserve"> </w:t>
      </w:r>
      <w:r w:rsidRPr="00DE40F8">
        <w:rPr>
          <w:rFonts w:ascii="Times New Roman" w:hAnsi="Times New Roman"/>
          <w:sz w:val="24"/>
          <w:szCs w:val="24"/>
        </w:rPr>
        <w:t>деятельность штаба воспитательной работы.</w:t>
      </w:r>
    </w:p>
    <w:p w14:paraId="6703C56F" w14:textId="77777777" w:rsidR="00DE40F8" w:rsidRPr="00DE40F8" w:rsidRDefault="00DE40F8" w:rsidP="002719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40F8">
        <w:rPr>
          <w:rFonts w:ascii="Times New Roman" w:hAnsi="Times New Roman"/>
          <w:sz w:val="24"/>
          <w:szCs w:val="24"/>
        </w:rPr>
        <w:t>4.3. Включить в работу классных руководителей</w:t>
      </w:r>
      <w:r w:rsidR="00EB2655">
        <w:rPr>
          <w:rFonts w:ascii="Times New Roman" w:hAnsi="Times New Roman"/>
          <w:sz w:val="24"/>
          <w:szCs w:val="24"/>
        </w:rPr>
        <w:t xml:space="preserve"> </w:t>
      </w:r>
      <w:r w:rsidRPr="00DE40F8">
        <w:rPr>
          <w:rFonts w:ascii="Times New Roman" w:hAnsi="Times New Roman"/>
          <w:sz w:val="24"/>
          <w:szCs w:val="24"/>
        </w:rPr>
        <w:t>рассмотрение вопросов, способствующих решению основных задач штаба</w:t>
      </w:r>
      <w:r w:rsidR="00EB2655">
        <w:rPr>
          <w:rFonts w:ascii="Times New Roman" w:hAnsi="Times New Roman"/>
          <w:sz w:val="24"/>
          <w:szCs w:val="24"/>
        </w:rPr>
        <w:t xml:space="preserve"> </w:t>
      </w:r>
      <w:r w:rsidRPr="00DE40F8">
        <w:rPr>
          <w:rFonts w:ascii="Times New Roman" w:hAnsi="Times New Roman"/>
          <w:sz w:val="24"/>
          <w:szCs w:val="24"/>
        </w:rPr>
        <w:t>воспитательной работы</w:t>
      </w:r>
    </w:p>
    <w:p w14:paraId="16BA2C09" w14:textId="77777777" w:rsidR="00DE40F8" w:rsidRPr="00DE40F8" w:rsidRDefault="00DE40F8" w:rsidP="002719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40F8">
        <w:rPr>
          <w:rFonts w:ascii="Times New Roman" w:hAnsi="Times New Roman"/>
          <w:sz w:val="24"/>
          <w:szCs w:val="24"/>
        </w:rPr>
        <w:t>4.4. Проводить мониторинг деятельности классных руководителей в</w:t>
      </w:r>
      <w:r w:rsidR="00EB2655">
        <w:rPr>
          <w:rFonts w:ascii="Times New Roman" w:hAnsi="Times New Roman"/>
          <w:sz w:val="24"/>
          <w:szCs w:val="24"/>
        </w:rPr>
        <w:t xml:space="preserve"> </w:t>
      </w:r>
      <w:r w:rsidRPr="00DE40F8">
        <w:rPr>
          <w:rFonts w:ascii="Times New Roman" w:hAnsi="Times New Roman"/>
          <w:sz w:val="24"/>
          <w:szCs w:val="24"/>
        </w:rPr>
        <w:t>соответствии с основными задачами штаба и критериями деятельности</w:t>
      </w:r>
      <w:r w:rsidR="00EB2655">
        <w:rPr>
          <w:rFonts w:ascii="Times New Roman" w:hAnsi="Times New Roman"/>
          <w:sz w:val="24"/>
          <w:szCs w:val="24"/>
        </w:rPr>
        <w:t xml:space="preserve"> </w:t>
      </w:r>
      <w:r w:rsidRPr="00DE40F8">
        <w:rPr>
          <w:rFonts w:ascii="Times New Roman" w:hAnsi="Times New Roman"/>
          <w:sz w:val="24"/>
          <w:szCs w:val="24"/>
        </w:rPr>
        <w:t>классного руководителя по окончании каждо</w:t>
      </w:r>
      <w:r w:rsidR="00BD751A">
        <w:rPr>
          <w:rFonts w:ascii="Times New Roman" w:hAnsi="Times New Roman"/>
          <w:sz w:val="24"/>
          <w:szCs w:val="24"/>
        </w:rPr>
        <w:t>й четверти</w:t>
      </w:r>
      <w:r w:rsidRPr="00DE40F8">
        <w:rPr>
          <w:rFonts w:ascii="Times New Roman" w:hAnsi="Times New Roman"/>
          <w:sz w:val="24"/>
          <w:szCs w:val="24"/>
        </w:rPr>
        <w:t>.</w:t>
      </w:r>
    </w:p>
    <w:p w14:paraId="7F3820A5" w14:textId="77777777" w:rsidR="00DE40F8" w:rsidRPr="00DE40F8" w:rsidRDefault="00DE40F8" w:rsidP="002719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40F8">
        <w:rPr>
          <w:rFonts w:ascii="Times New Roman" w:hAnsi="Times New Roman"/>
          <w:sz w:val="24"/>
          <w:szCs w:val="24"/>
        </w:rPr>
        <w:t>4.5. Создать раздел на школьном сайте, отражающий деятельность ШВР и</w:t>
      </w:r>
      <w:r w:rsidR="009440DF">
        <w:rPr>
          <w:rFonts w:ascii="Times New Roman" w:hAnsi="Times New Roman"/>
          <w:sz w:val="24"/>
          <w:szCs w:val="24"/>
        </w:rPr>
        <w:t xml:space="preserve"> </w:t>
      </w:r>
      <w:r w:rsidRPr="00DE40F8">
        <w:rPr>
          <w:rFonts w:ascii="Times New Roman" w:hAnsi="Times New Roman"/>
          <w:sz w:val="24"/>
          <w:szCs w:val="24"/>
        </w:rPr>
        <w:t>регулярно его вести.</w:t>
      </w:r>
    </w:p>
    <w:p w14:paraId="27494FCE" w14:textId="77777777" w:rsidR="009440DF" w:rsidRDefault="00BD751A" w:rsidP="00DE4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E40F8" w:rsidRPr="00DE40F8">
        <w:rPr>
          <w:rFonts w:ascii="Times New Roman" w:hAnsi="Times New Roman"/>
          <w:sz w:val="24"/>
          <w:szCs w:val="24"/>
        </w:rPr>
        <w:t>. Контроль за исполнением настоящего приказа оставляю за собой.</w:t>
      </w:r>
    </w:p>
    <w:p w14:paraId="42876109" w14:textId="77777777" w:rsidR="009440DF" w:rsidRDefault="009440DF" w:rsidP="00DE4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A26FE2" w14:textId="77777777" w:rsidR="00BD751A" w:rsidRDefault="00BD751A" w:rsidP="009440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AB143C" w14:textId="2702096F" w:rsidR="0060548D" w:rsidRDefault="00DE40F8" w:rsidP="009440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E40F8">
        <w:rPr>
          <w:rFonts w:ascii="Times New Roman" w:hAnsi="Times New Roman"/>
          <w:sz w:val="24"/>
          <w:szCs w:val="24"/>
        </w:rPr>
        <w:t xml:space="preserve">Директор </w:t>
      </w:r>
      <w:r w:rsidR="005E7BDA">
        <w:rPr>
          <w:rFonts w:ascii="Times New Roman" w:hAnsi="Times New Roman"/>
          <w:sz w:val="24"/>
          <w:szCs w:val="24"/>
        </w:rPr>
        <w:t xml:space="preserve">МБОУ «Лицей № </w:t>
      </w:r>
      <w:proofErr w:type="gramStart"/>
      <w:r w:rsidR="005E7BDA">
        <w:rPr>
          <w:rFonts w:ascii="Times New Roman" w:hAnsi="Times New Roman"/>
          <w:sz w:val="24"/>
          <w:szCs w:val="24"/>
        </w:rPr>
        <w:t>51»</w:t>
      </w:r>
      <w:r w:rsidR="009440DF">
        <w:rPr>
          <w:rFonts w:ascii="Times New Roman" w:hAnsi="Times New Roman"/>
          <w:sz w:val="24"/>
          <w:szCs w:val="24"/>
        </w:rPr>
        <w:tab/>
      </w:r>
      <w:r w:rsidR="009440DF">
        <w:rPr>
          <w:rFonts w:ascii="Times New Roman" w:hAnsi="Times New Roman"/>
          <w:sz w:val="24"/>
          <w:szCs w:val="24"/>
        </w:rPr>
        <w:tab/>
      </w:r>
      <w:r w:rsidR="009440DF">
        <w:rPr>
          <w:rFonts w:ascii="Times New Roman" w:hAnsi="Times New Roman"/>
          <w:sz w:val="24"/>
          <w:szCs w:val="24"/>
        </w:rPr>
        <w:tab/>
      </w:r>
      <w:r w:rsidR="009440DF">
        <w:rPr>
          <w:rFonts w:ascii="Times New Roman" w:hAnsi="Times New Roman"/>
          <w:sz w:val="24"/>
          <w:szCs w:val="24"/>
        </w:rPr>
        <w:tab/>
      </w:r>
      <w:r w:rsidR="009440DF">
        <w:rPr>
          <w:rFonts w:ascii="Times New Roman" w:hAnsi="Times New Roman"/>
          <w:sz w:val="24"/>
          <w:szCs w:val="24"/>
        </w:rPr>
        <w:tab/>
      </w:r>
      <w:proofErr w:type="spellStart"/>
      <w:r w:rsidR="005E7BDA">
        <w:rPr>
          <w:rFonts w:ascii="Times New Roman" w:hAnsi="Times New Roman"/>
          <w:sz w:val="24"/>
          <w:szCs w:val="24"/>
        </w:rPr>
        <w:t>Л.С</w:t>
      </w:r>
      <w:proofErr w:type="gramEnd"/>
      <w:r w:rsidR="005E7BDA">
        <w:rPr>
          <w:rFonts w:ascii="Times New Roman" w:hAnsi="Times New Roman"/>
          <w:sz w:val="24"/>
          <w:szCs w:val="24"/>
        </w:rPr>
        <w:t>.Алиева</w:t>
      </w:r>
      <w:proofErr w:type="spellEnd"/>
    </w:p>
    <w:p w14:paraId="7634012F" w14:textId="77777777" w:rsidR="0060548D" w:rsidRPr="007A6014" w:rsidRDefault="0060548D" w:rsidP="0060548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441E5B8A" w14:textId="77777777" w:rsidR="00774FD1" w:rsidRDefault="007B1DC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Ознакомлены:</w:t>
      </w:r>
    </w:p>
    <w:p w14:paraId="39EA6614" w14:textId="45C6ADAF" w:rsidR="00BD751A" w:rsidRDefault="005E7BD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Шпак В.В.</w:t>
      </w:r>
    </w:p>
    <w:p w14:paraId="4D2ADA16" w14:textId="77777777" w:rsidR="0027199D" w:rsidRDefault="0027199D" w:rsidP="00BD751A">
      <w:pPr>
        <w:spacing w:line="240" w:lineRule="auto"/>
        <w:jc w:val="right"/>
        <w:rPr>
          <w:rFonts w:ascii="Times New Roman" w:hAnsi="Times New Roman"/>
          <w:sz w:val="24"/>
        </w:rPr>
      </w:pPr>
    </w:p>
    <w:p w14:paraId="35BA7DAC" w14:textId="77777777" w:rsidR="00167C23" w:rsidRDefault="00167C23" w:rsidP="00BD751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69F94D22" w14:textId="78CC356F" w:rsidR="00BD751A" w:rsidRDefault="00BD751A" w:rsidP="00BD751A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14:paraId="1C110C29" w14:textId="238ABA0A" w:rsidR="00BD751A" w:rsidRDefault="00BD751A" w:rsidP="00BD751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№ </w:t>
      </w:r>
      <w:r w:rsidR="0027199D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 xml:space="preserve"> от </w:t>
      </w:r>
      <w:r w:rsidR="0027199D">
        <w:rPr>
          <w:rFonts w:ascii="Times New Roman" w:hAnsi="Times New Roman"/>
          <w:sz w:val="24"/>
          <w:szCs w:val="24"/>
        </w:rPr>
        <w:t>«____</w:t>
      </w:r>
      <w:proofErr w:type="gramStart"/>
      <w:r w:rsidR="0027199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r w:rsidR="0027199D">
        <w:rPr>
          <w:rFonts w:ascii="Times New Roman" w:hAnsi="Times New Roman"/>
          <w:sz w:val="24"/>
          <w:szCs w:val="24"/>
        </w:rPr>
        <w:t>_</w:t>
      </w:r>
      <w:proofErr w:type="gramEnd"/>
      <w:r w:rsidR="0027199D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.202</w:t>
      </w:r>
      <w:r w:rsidR="0027199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</w:t>
      </w:r>
    </w:p>
    <w:p w14:paraId="6556BF5E" w14:textId="6A1F884F" w:rsidR="003D2BA5" w:rsidRDefault="003D2BA5" w:rsidP="00BD751A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</w:t>
      </w:r>
      <w:proofErr w:type="spellStart"/>
      <w:r>
        <w:rPr>
          <w:rFonts w:ascii="Times New Roman" w:hAnsi="Times New Roman"/>
          <w:sz w:val="24"/>
          <w:szCs w:val="24"/>
        </w:rPr>
        <w:t>Л.С.Алиева</w:t>
      </w:r>
      <w:proofErr w:type="spellEnd"/>
    </w:p>
    <w:p w14:paraId="550C4F91" w14:textId="77777777" w:rsidR="00BD751A" w:rsidRDefault="00BD751A" w:rsidP="00BD751A">
      <w:pPr>
        <w:jc w:val="center"/>
        <w:rPr>
          <w:rFonts w:ascii="Times New Roman" w:hAnsi="Times New Roman"/>
          <w:sz w:val="24"/>
          <w:szCs w:val="24"/>
        </w:rPr>
      </w:pPr>
    </w:p>
    <w:p w14:paraId="5455633D" w14:textId="77777777" w:rsidR="00BD751A" w:rsidRDefault="00BD751A" w:rsidP="00BD751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 штаба воспитательной работы </w:t>
      </w:r>
    </w:p>
    <w:p w14:paraId="6ACCF4C6" w14:textId="47E5698C" w:rsidR="00BD751A" w:rsidRDefault="00BD751A" w:rsidP="00BD751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5E7BDA">
        <w:rPr>
          <w:rFonts w:ascii="Times New Roman" w:hAnsi="Times New Roman"/>
          <w:b/>
          <w:sz w:val="28"/>
          <w:szCs w:val="28"/>
        </w:rPr>
        <w:t xml:space="preserve">БОУ «Лицей №51» </w:t>
      </w:r>
      <w:r>
        <w:rPr>
          <w:rFonts w:ascii="Times New Roman" w:hAnsi="Times New Roman"/>
          <w:b/>
          <w:sz w:val="28"/>
          <w:szCs w:val="28"/>
        </w:rPr>
        <w:t>на 2024-2025 учебный год</w:t>
      </w:r>
    </w:p>
    <w:p w14:paraId="70B3F3DC" w14:textId="737DD487" w:rsidR="00BD751A" w:rsidRPr="00167C23" w:rsidRDefault="005E7BDA" w:rsidP="00167C23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 w:rsidRPr="00167C23">
        <w:rPr>
          <w:rFonts w:ascii="Times New Roman" w:hAnsi="Times New Roman"/>
          <w:sz w:val="24"/>
          <w:szCs w:val="28"/>
        </w:rPr>
        <w:t>Шпак В.В.</w:t>
      </w:r>
      <w:r w:rsidR="00BD751A" w:rsidRPr="00167C23">
        <w:rPr>
          <w:rFonts w:ascii="Times New Roman" w:hAnsi="Times New Roman"/>
          <w:sz w:val="24"/>
          <w:szCs w:val="28"/>
        </w:rPr>
        <w:t xml:space="preserve"> - заместитель директора по ВР, руководитель штаба воспитательной работы.</w:t>
      </w:r>
    </w:p>
    <w:p w14:paraId="429F377C" w14:textId="18F8CBED" w:rsidR="00BD751A" w:rsidRPr="00167C23" w:rsidRDefault="005E7BDA" w:rsidP="00167C23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 w:rsidRPr="00167C23">
        <w:rPr>
          <w:rFonts w:ascii="Times New Roman" w:hAnsi="Times New Roman"/>
          <w:sz w:val="24"/>
          <w:szCs w:val="28"/>
        </w:rPr>
        <w:t>Шаповалова Е.В.</w:t>
      </w:r>
      <w:r w:rsidR="00BD751A" w:rsidRPr="00167C23">
        <w:rPr>
          <w:rFonts w:ascii="Times New Roman" w:hAnsi="Times New Roman"/>
          <w:sz w:val="24"/>
          <w:szCs w:val="28"/>
        </w:rPr>
        <w:t xml:space="preserve"> – советник директора по воспитанию</w:t>
      </w:r>
      <w:r w:rsidR="00167C23" w:rsidRPr="00167C23">
        <w:rPr>
          <w:rFonts w:ascii="Times New Roman" w:hAnsi="Times New Roman"/>
          <w:sz w:val="24"/>
          <w:szCs w:val="28"/>
        </w:rPr>
        <w:t>.</w:t>
      </w:r>
    </w:p>
    <w:p w14:paraId="16E6CE1F" w14:textId="2F7E2D3D" w:rsidR="00167C23" w:rsidRPr="00167C23" w:rsidRDefault="00167C23" w:rsidP="00167C23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 w:rsidRPr="00167C23">
        <w:rPr>
          <w:rFonts w:ascii="Times New Roman" w:hAnsi="Times New Roman"/>
          <w:sz w:val="24"/>
          <w:szCs w:val="28"/>
        </w:rPr>
        <w:t>Савченко А.В. – педагог-психолог</w:t>
      </w:r>
    </w:p>
    <w:p w14:paraId="02037F21" w14:textId="0294FD8A" w:rsidR="00BD751A" w:rsidRPr="00167C23" w:rsidRDefault="005E7BDA" w:rsidP="00167C23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 w:rsidRPr="00167C23">
        <w:rPr>
          <w:rFonts w:ascii="Times New Roman" w:hAnsi="Times New Roman"/>
          <w:sz w:val="24"/>
          <w:szCs w:val="28"/>
        </w:rPr>
        <w:t>Василенко Г.Ю.</w:t>
      </w:r>
      <w:r w:rsidR="00BD751A" w:rsidRPr="00167C23">
        <w:rPr>
          <w:rFonts w:ascii="Times New Roman" w:hAnsi="Times New Roman"/>
          <w:sz w:val="24"/>
          <w:szCs w:val="28"/>
        </w:rPr>
        <w:t xml:space="preserve">  – учитель физической культуры.</w:t>
      </w:r>
    </w:p>
    <w:p w14:paraId="315D2C25" w14:textId="0FBF83BC" w:rsidR="00167C23" w:rsidRPr="00167C23" w:rsidRDefault="00167C23" w:rsidP="00167C23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 w:rsidRPr="00167C23">
        <w:rPr>
          <w:rFonts w:ascii="Times New Roman" w:hAnsi="Times New Roman"/>
          <w:sz w:val="24"/>
          <w:szCs w:val="28"/>
        </w:rPr>
        <w:t>Веселова Т.Г. - библиотекарь</w:t>
      </w:r>
    </w:p>
    <w:p w14:paraId="5B30D62D" w14:textId="14485135" w:rsidR="00BD751A" w:rsidRPr="00167C23" w:rsidRDefault="005E7BDA" w:rsidP="00167C23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 w:rsidRPr="00167C23">
        <w:rPr>
          <w:rFonts w:ascii="Times New Roman" w:hAnsi="Times New Roman"/>
          <w:sz w:val="24"/>
          <w:szCs w:val="28"/>
        </w:rPr>
        <w:t>Мартынова Т.Р.</w:t>
      </w:r>
      <w:r w:rsidR="00BD751A" w:rsidRPr="00167C23">
        <w:rPr>
          <w:rFonts w:ascii="Times New Roman" w:hAnsi="Times New Roman"/>
          <w:sz w:val="24"/>
          <w:szCs w:val="28"/>
        </w:rPr>
        <w:t xml:space="preserve"> – председатель классных руководителей.</w:t>
      </w:r>
    </w:p>
    <w:p w14:paraId="348F9E85" w14:textId="7BCC9BB1" w:rsidR="0027199D" w:rsidRPr="00167C23" w:rsidRDefault="00167C23" w:rsidP="00167C23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proofErr w:type="spellStart"/>
      <w:r w:rsidRPr="00167C23">
        <w:rPr>
          <w:rFonts w:ascii="Times New Roman" w:hAnsi="Times New Roman"/>
          <w:sz w:val="24"/>
          <w:szCs w:val="28"/>
        </w:rPr>
        <w:t>Гандаренко</w:t>
      </w:r>
      <w:proofErr w:type="spellEnd"/>
      <w:r w:rsidRPr="00167C23">
        <w:rPr>
          <w:rFonts w:ascii="Times New Roman" w:hAnsi="Times New Roman"/>
          <w:sz w:val="24"/>
          <w:szCs w:val="28"/>
        </w:rPr>
        <w:t xml:space="preserve"> Т.В. – руководитель методического объединения начальных классов</w:t>
      </w:r>
    </w:p>
    <w:p w14:paraId="2EB2C997" w14:textId="77777777" w:rsidR="005C65FE" w:rsidRDefault="005C65FE" w:rsidP="005C65FE">
      <w:pPr>
        <w:rPr>
          <w:rFonts w:ascii="Times New Roman" w:hAnsi="Times New Roman"/>
          <w:sz w:val="24"/>
        </w:rPr>
      </w:pPr>
    </w:p>
    <w:p w14:paraId="1BEC7EF3" w14:textId="77777777" w:rsidR="005C65FE" w:rsidRDefault="005C65FE" w:rsidP="005C65FE">
      <w:pPr>
        <w:rPr>
          <w:rFonts w:ascii="Times New Roman" w:hAnsi="Times New Roman"/>
          <w:sz w:val="24"/>
        </w:rPr>
      </w:pPr>
    </w:p>
    <w:p w14:paraId="5ACEE2A1" w14:textId="77777777" w:rsidR="005C65FE" w:rsidRDefault="005C65FE" w:rsidP="005C65FE">
      <w:pPr>
        <w:rPr>
          <w:rFonts w:ascii="Times New Roman" w:hAnsi="Times New Roman"/>
          <w:sz w:val="24"/>
        </w:rPr>
      </w:pPr>
    </w:p>
    <w:p w14:paraId="4DD916B9" w14:textId="77777777" w:rsidR="005C65FE" w:rsidRDefault="005C65FE" w:rsidP="005C65FE">
      <w:pPr>
        <w:rPr>
          <w:rFonts w:ascii="Times New Roman" w:hAnsi="Times New Roman"/>
          <w:sz w:val="24"/>
        </w:rPr>
      </w:pPr>
    </w:p>
    <w:p w14:paraId="1C49A80D" w14:textId="77777777" w:rsidR="005C65FE" w:rsidRDefault="005C65FE" w:rsidP="005C65FE">
      <w:pPr>
        <w:rPr>
          <w:rFonts w:ascii="Times New Roman" w:hAnsi="Times New Roman"/>
          <w:sz w:val="24"/>
        </w:rPr>
      </w:pPr>
    </w:p>
    <w:p w14:paraId="50C0C354" w14:textId="77777777" w:rsidR="005C65FE" w:rsidRDefault="005C65FE" w:rsidP="005C65FE">
      <w:pPr>
        <w:rPr>
          <w:rFonts w:ascii="Times New Roman" w:hAnsi="Times New Roman"/>
          <w:sz w:val="24"/>
        </w:rPr>
      </w:pPr>
    </w:p>
    <w:p w14:paraId="0E1247BC" w14:textId="77777777" w:rsidR="005C65FE" w:rsidRDefault="005C65FE" w:rsidP="005C65FE">
      <w:pPr>
        <w:rPr>
          <w:rFonts w:ascii="Times New Roman" w:hAnsi="Times New Roman"/>
          <w:sz w:val="24"/>
        </w:rPr>
      </w:pPr>
    </w:p>
    <w:p w14:paraId="6E569F15" w14:textId="77777777" w:rsidR="005C65FE" w:rsidRDefault="005C65FE" w:rsidP="005C65FE">
      <w:pPr>
        <w:rPr>
          <w:rFonts w:ascii="Times New Roman" w:hAnsi="Times New Roman"/>
          <w:sz w:val="24"/>
        </w:rPr>
      </w:pPr>
    </w:p>
    <w:p w14:paraId="0C21D3C8" w14:textId="77777777" w:rsidR="005C65FE" w:rsidRDefault="005C65FE" w:rsidP="005C65FE">
      <w:pPr>
        <w:rPr>
          <w:rFonts w:ascii="Times New Roman" w:hAnsi="Times New Roman"/>
          <w:sz w:val="24"/>
        </w:rPr>
      </w:pPr>
    </w:p>
    <w:p w14:paraId="08C6498B" w14:textId="77777777" w:rsidR="005C65FE" w:rsidRDefault="005C65FE" w:rsidP="005C65FE">
      <w:pPr>
        <w:rPr>
          <w:rFonts w:ascii="Times New Roman" w:hAnsi="Times New Roman"/>
          <w:sz w:val="24"/>
        </w:rPr>
      </w:pPr>
    </w:p>
    <w:p w14:paraId="3A002194" w14:textId="77777777" w:rsidR="005C65FE" w:rsidRDefault="005C65FE" w:rsidP="005C65FE">
      <w:pPr>
        <w:rPr>
          <w:rFonts w:ascii="Times New Roman" w:hAnsi="Times New Roman"/>
          <w:sz w:val="24"/>
        </w:rPr>
      </w:pPr>
    </w:p>
    <w:p w14:paraId="3214FA91" w14:textId="77777777" w:rsidR="005C65FE" w:rsidRDefault="005C65FE" w:rsidP="005C65FE">
      <w:pPr>
        <w:rPr>
          <w:rFonts w:ascii="Times New Roman" w:hAnsi="Times New Roman"/>
          <w:sz w:val="24"/>
        </w:rPr>
      </w:pPr>
    </w:p>
    <w:sectPr w:rsidR="005C65FE" w:rsidSect="007B1DC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06D0A"/>
    <w:multiLevelType w:val="hybridMultilevel"/>
    <w:tmpl w:val="E32EE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AF3FF9"/>
    <w:multiLevelType w:val="hybridMultilevel"/>
    <w:tmpl w:val="00D2D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06405">
    <w:abstractNumId w:val="0"/>
  </w:num>
  <w:num w:numId="2" w16cid:durableId="493957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3C8"/>
    <w:rsid w:val="00051BFB"/>
    <w:rsid w:val="00106646"/>
    <w:rsid w:val="00167C23"/>
    <w:rsid w:val="0027199D"/>
    <w:rsid w:val="00367A15"/>
    <w:rsid w:val="003D2BA5"/>
    <w:rsid w:val="005C65FE"/>
    <w:rsid w:val="005E7374"/>
    <w:rsid w:val="005E7BDA"/>
    <w:rsid w:val="00600A48"/>
    <w:rsid w:val="0060548D"/>
    <w:rsid w:val="006C7CEA"/>
    <w:rsid w:val="007638F3"/>
    <w:rsid w:val="00774FD1"/>
    <w:rsid w:val="007B1DC8"/>
    <w:rsid w:val="008813A1"/>
    <w:rsid w:val="00886090"/>
    <w:rsid w:val="008C33C8"/>
    <w:rsid w:val="009440DF"/>
    <w:rsid w:val="00944C1C"/>
    <w:rsid w:val="00B97D32"/>
    <w:rsid w:val="00BD751A"/>
    <w:rsid w:val="00CA518C"/>
    <w:rsid w:val="00D611E6"/>
    <w:rsid w:val="00D8447B"/>
    <w:rsid w:val="00DE40F8"/>
    <w:rsid w:val="00E61819"/>
    <w:rsid w:val="00EB2655"/>
    <w:rsid w:val="00FB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E6F76"/>
  <w15:docId w15:val="{0C6A116B-5483-4BCD-8F7D-7FF2A9E6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48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0548D"/>
    <w:pPr>
      <w:keepNext/>
      <w:tabs>
        <w:tab w:val="left" w:pos="3119"/>
        <w:tab w:val="left" w:pos="4962"/>
      </w:tabs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054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60548D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link w:val="a3"/>
    <w:rsid w:val="006054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054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0548D"/>
  </w:style>
  <w:style w:type="paragraph" w:styleId="a5">
    <w:name w:val="Title"/>
    <w:basedOn w:val="a"/>
    <w:link w:val="a6"/>
    <w:qFormat/>
    <w:rsid w:val="0060548D"/>
    <w:pPr>
      <w:tabs>
        <w:tab w:val="left" w:pos="3119"/>
        <w:tab w:val="left" w:pos="4962"/>
      </w:tabs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6">
    <w:name w:val="Заголовок Знак"/>
    <w:link w:val="a5"/>
    <w:rsid w:val="0060548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7">
    <w:name w:val="List Paragraph"/>
    <w:basedOn w:val="a"/>
    <w:uiPriority w:val="34"/>
    <w:qFormat/>
    <w:rsid w:val="00106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7;&#1072;&#1074;&#1091;&#1095;\Documents\&#1053;&#1072;&#1089;&#1090;&#1088;&#1072;&#1080;&#1074;&#1072;&#1077;&#1084;&#1099;&#1077;%20&#1096;&#1072;&#1073;&#1083;&#1086;&#1085;&#1099;%20Office\&#1055;&#1088;&#1080;&#1082;&#1072;&#1079;%20&#1086;%20&#1064;&#1042;&#1056;%20&#1085;&#1072;%202024-2025%20&#1091;&#1095;%20&#1075;&#1086;&#107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0CBD2-677C-4B1B-B72A-5F41BFC7C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о ШВР на 2024-2025 уч год</Template>
  <TotalTime>10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51</cp:lastModifiedBy>
  <cp:revision>4</cp:revision>
  <cp:lastPrinted>2025-10-14T10:38:00Z</cp:lastPrinted>
  <dcterms:created xsi:type="dcterms:W3CDTF">2025-01-16T08:26:00Z</dcterms:created>
  <dcterms:modified xsi:type="dcterms:W3CDTF">2025-10-14T10:38:00Z</dcterms:modified>
</cp:coreProperties>
</file>